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69A" w:rsidRDefault="008B469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bookmarkStart w:id="0" w:name="_GoBack"/>
      <w:bookmarkEnd w:id="0"/>
    </w:p>
    <w:p w:rsidR="008B469A" w:rsidRDefault="00CE7FF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hu-HU" w:eastAsia="sk-SK"/>
        </w:rPr>
      </w:pPr>
      <w:r>
        <w:rPr>
          <w:rFonts w:ascii="Times New Roman" w:eastAsia="Times New Roman" w:hAnsi="Times New Roman"/>
          <w:b/>
          <w:sz w:val="32"/>
          <w:szCs w:val="32"/>
          <w:lang w:val="hu-HU" w:eastAsia="sk-SK"/>
        </w:rPr>
        <w:t>Javaslat</w:t>
      </w:r>
    </w:p>
    <w:p w:rsidR="008B469A" w:rsidRDefault="00CE7FF6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hu-HU" w:eastAsia="sk-SK"/>
        </w:rPr>
      </w:pPr>
      <w:r>
        <w:rPr>
          <w:rFonts w:ascii="Times New Roman" w:eastAsia="Times New Roman" w:hAnsi="Times New Roman"/>
          <w:b/>
          <w:sz w:val="32"/>
          <w:szCs w:val="32"/>
          <w:lang w:val="hu-HU" w:eastAsia="sk-SK"/>
        </w:rPr>
        <w:t>„Dunaszerdahely város Év Sportolója Díj 2016”.</w:t>
      </w:r>
    </w:p>
    <w:p w:rsidR="008B469A" w:rsidRDefault="008B469A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val="hu-HU" w:eastAsia="sk-SK"/>
        </w:rPr>
      </w:pPr>
    </w:p>
    <w:tbl>
      <w:tblPr>
        <w:tblW w:w="9796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20"/>
        <w:gridCol w:w="465"/>
        <w:gridCol w:w="469"/>
        <w:gridCol w:w="466"/>
        <w:gridCol w:w="468"/>
        <w:gridCol w:w="519"/>
        <w:gridCol w:w="971"/>
        <w:gridCol w:w="965"/>
        <w:gridCol w:w="1453"/>
      </w:tblGrid>
      <w:tr w:rsidR="008B469A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9796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8B469A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  <w:t xml:space="preserve">A díjra jelölt személy/edző adatai </w:t>
            </w:r>
          </w:p>
          <w:tbl>
            <w:tblPr>
              <w:tblW w:w="972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18"/>
              <w:gridCol w:w="5103"/>
            </w:tblGrid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Vezeték és személynév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Születés időpontja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ind w:right="459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Lakhely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Sporttevékenységgel foglalkozó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val="hu-HU" w:eastAsia="sk-SK"/>
                    </w:rPr>
                    <w:t xml:space="preserve">klub / csapat / testnevelési egyesület / szervezet 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Telefon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 xml:space="preserve">E-mail 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8B469A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9796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8B469A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  <w:t>A díjra jelölt csoport/ közösség adatai</w:t>
            </w:r>
          </w:p>
          <w:tbl>
            <w:tblPr>
              <w:tblW w:w="972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618"/>
              <w:gridCol w:w="5103"/>
            </w:tblGrid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Megnevezés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Törvényes képviselő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Telefon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color w:val="000000"/>
                      <w:sz w:val="24"/>
                      <w:szCs w:val="24"/>
                      <w:lang w:val="hu-HU" w:eastAsia="sk-SK"/>
                    </w:rPr>
                    <w:t>A tevékenység helye, székhely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46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  <w:t>E-mail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8B469A" w:rsidRDefault="00CE7FF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 xml:space="preserve">A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hu-HU" w:eastAsia="sk-SK"/>
              </w:rPr>
              <w:t>javaslat rövid indoklása:</w:t>
            </w:r>
          </w:p>
          <w:tbl>
            <w:tblPr>
              <w:tblW w:w="972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721"/>
            </w:tblGrid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pStyle w:val="Odsekzoznamu"/>
                    <w:numPr>
                      <w:ilvl w:val="0"/>
                      <w:numId w:val="1"/>
                    </w:numPr>
                    <w:spacing w:after="0" w:line="240" w:lineRule="auto"/>
                    <w:ind w:left="329" w:hanging="283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A sportesemény 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(megnevezés / helyszín / időpont / sportág / kategória / a résztvevők száma, a sportoló(k) által elért helyezés), amelyen a sportoló, vagy a csapat a naptári évben kimagasló eredményt, sportsikert ért el.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:rsidR="008B469A" w:rsidRDefault="008B4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 xml:space="preserve">(Csatolni az oklevél, eredménylista, a sajtóban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 xml:space="preserve">megjelent cikkek, a weben fellelhető információk stb. fénymásolatát). </w:t>
                  </w:r>
                </w:p>
              </w:tc>
            </w:tr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pStyle w:val="Odsekzoznamu"/>
                    <w:numPr>
                      <w:ilvl w:val="0"/>
                      <w:numId w:val="2"/>
                    </w:numPr>
                    <w:spacing w:after="0" w:line="240" w:lineRule="auto"/>
                    <w:ind w:left="329" w:hanging="283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A sportesemény (megnevezés / helyszín / időpont / sportág / kategória / a résztvevők száma, a sportoló(k) által elért helyezés), amelyen a sportoló, vagy a csapat a naptári évben kimag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asló eredményt, sportsikert ért el.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:rsidR="008B469A" w:rsidRDefault="008B4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(Csatolni az oklevél, eredménylista, a sajtóban megjelent cikkek, a weben fellelhető információk stb. fénymásolatát).</w:t>
                  </w:r>
                </w:p>
              </w:tc>
            </w:tr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pStyle w:val="Odsekzoznamu"/>
                    <w:numPr>
                      <w:ilvl w:val="0"/>
                      <w:numId w:val="3"/>
                    </w:numPr>
                    <w:spacing w:after="0" w:line="240" w:lineRule="auto"/>
                    <w:ind w:left="329" w:hanging="283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A sportesemény (megnevezés / helyszín / időpont / sportág / kategória / a résztvevők száma, a sport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oló(k) által elért helyezés), amelyen a sportoló, vagy a csapat a naptári évben kimagasló eredményt, sportsikert ért el.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:rsidR="008B469A" w:rsidRDefault="008B4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(Csatolni az oklevél, eredménylista, a sajtóban megjelent cikkek, a weben fellelhető információk stb. fénymásolatát).</w:t>
                  </w:r>
                </w:p>
              </w:tc>
            </w:tr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pStyle w:val="Odsekzoznamu"/>
                    <w:numPr>
                      <w:ilvl w:val="0"/>
                      <w:numId w:val="4"/>
                    </w:numPr>
                    <w:spacing w:after="0" w:line="240" w:lineRule="auto"/>
                    <w:ind w:left="329" w:hanging="329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A sportesemény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 xml:space="preserve"> (megnevezés / helyszín / időpont / sportág / kategória / a résztvevők száma, a sportoló(k) által elért helyezés), amelyen a sportoló, vagy a csapat a naptári évben kimagasló eredményt, sportsikert ért el.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:rsidR="008B469A" w:rsidRDefault="008B469A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8B469A" w:rsidRDefault="00CE7FF6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 xml:space="preserve">(Csatolni az oklevél, eredménylista, a sajtóban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megjelent cikkek, a weben fellelhető információk stb. fénymásolatát).</w:t>
                  </w:r>
                </w:p>
              </w:tc>
            </w:tr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97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pStyle w:val="Odsekzoznamu"/>
                    <w:numPr>
                      <w:ilvl w:val="0"/>
                      <w:numId w:val="5"/>
                    </w:numPr>
                    <w:spacing w:after="0" w:line="240" w:lineRule="auto"/>
                    <w:ind w:left="329" w:hanging="283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A sportesemény (megnevezés / helyszín / időpont / sportág / kategória / a résztvevők száma, a sportoló(k) által elért helyezés), amelyen a sportoló, vagy a csapat a naptári évben kimaga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val="hu-HU" w:eastAsia="cs-CZ"/>
                    </w:rPr>
                    <w:t>sló eredményt, sportsikert ért el.</w:t>
                  </w:r>
                  <w:r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  <w:t xml:space="preserve"> </w:t>
                  </w:r>
                </w:p>
                <w:p w:rsidR="008B469A" w:rsidRDefault="008B469A">
                  <w:pPr>
                    <w:spacing w:after="0" w:line="240" w:lineRule="auto"/>
                    <w:ind w:left="329" w:hanging="283"/>
                    <w:jc w:val="both"/>
                    <w:rPr>
                      <w:rFonts w:ascii="Times New Roman" w:eastAsia="Times New Roman" w:hAnsi="Times New Roman"/>
                      <w:bCs/>
                      <w:sz w:val="24"/>
                      <w:szCs w:val="24"/>
                      <w:lang w:eastAsia="cs-CZ"/>
                    </w:rPr>
                  </w:pPr>
                </w:p>
                <w:p w:rsidR="008B469A" w:rsidRDefault="00CE7FF6">
                  <w:pPr>
                    <w:spacing w:after="0" w:line="240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lastRenderedPageBreak/>
                    <w:t>(Csatolni az oklevél, eredménylista, a sajtóban megjelent cikkek, a weben fellelhető információk stb. fénymásolatát).</w:t>
                  </w:r>
                </w:p>
              </w:tc>
            </w:tr>
          </w:tbl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B469A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9796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</w:pPr>
          </w:p>
          <w:p w:rsidR="008B469A" w:rsidRDefault="00CE7FF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hu-HU" w:eastAsia="sk-SK"/>
              </w:rPr>
              <w:t xml:space="preserve">A díjra jelölt személy / csapat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  <w:t xml:space="preserve">törvényes képviselőjének 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hu-HU" w:eastAsia="sk-SK"/>
              </w:rPr>
              <w:t xml:space="preserve">nyilatkozata: </w:t>
            </w:r>
          </w:p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B469A">
        <w:tblPrEx>
          <w:tblCellMar>
            <w:top w:w="0" w:type="dxa"/>
            <w:bottom w:w="0" w:type="dxa"/>
          </w:tblCellMar>
        </w:tblPrEx>
        <w:trPr>
          <w:trHeight w:val="2866"/>
        </w:trPr>
        <w:tc>
          <w:tcPr>
            <w:tcW w:w="979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 xml:space="preserve">Hozzájárulok a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 xml:space="preserve">személyes adataim felhasználásához a javaslattételt illetően a SzK NT 2013. évi 122 Tt. sz. a személyes adatok védelméről, valamint némely törvények módosításáról és kiegészítéséről szóló törvény értelmében. </w:t>
            </w:r>
          </w:p>
          <w:p w:rsidR="008B469A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 xml:space="preserve">Engedélyezem a javaslattételt. </w:t>
            </w:r>
          </w:p>
          <w:p w:rsidR="008B469A" w:rsidRDefault="00CE7FF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>(Kiskorú esetéb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 xml:space="preserve">en </w:t>
            </w: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hu-HU" w:eastAsia="sk-SK"/>
              </w:rPr>
              <w:t>a törvényes képviselő engedélyével)</w:t>
            </w:r>
          </w:p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  <w:p w:rsidR="008B469A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>Kelt:                                                                                         ..................................................</w:t>
            </w:r>
          </w:p>
          <w:p w:rsidR="008B469A" w:rsidRDefault="00CE7FF6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  <w:t xml:space="preserve">                                                  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hu-HU" w:eastAsia="sk-SK"/>
              </w:rPr>
              <w:t>Aláírás</w:t>
            </w:r>
          </w:p>
        </w:tc>
      </w:tr>
      <w:tr w:rsidR="008B469A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4020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65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69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66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68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19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71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5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53" w:type="dxa"/>
            <w:tcBorders>
              <w:top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B469A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4020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6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6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66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68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19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71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965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53" w:type="dxa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8B469A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9796" w:type="dxa"/>
            <w:gridSpan w:val="9"/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8B469A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  <w:t>A javaslattevő adatai – Dunaszerdahely Város polgára</w:t>
            </w:r>
          </w:p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972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775"/>
              <w:gridCol w:w="3828"/>
              <w:gridCol w:w="3118"/>
            </w:tblGrid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Vezeték és személynév</w:t>
                  </w:r>
                </w:p>
              </w:tc>
              <w:tc>
                <w:tcPr>
                  <w:tcW w:w="3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Sporttevékenységgel foglalkozó szervezet pecsétje</w:t>
                  </w:r>
                </w:p>
              </w:tc>
            </w:tr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color w:val="000000"/>
                      <w:sz w:val="24"/>
                      <w:szCs w:val="24"/>
                      <w:lang w:val="hu-HU" w:eastAsia="sk-SK"/>
                    </w:rPr>
                    <w:t>Állandó lakhely</w:t>
                  </w:r>
                </w:p>
              </w:tc>
              <w:tc>
                <w:tcPr>
                  <w:tcW w:w="3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11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Telefon</w:t>
                  </w:r>
                </w:p>
              </w:tc>
              <w:tc>
                <w:tcPr>
                  <w:tcW w:w="3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 xml:space="preserve">A javaslattétel </w:t>
                  </w: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elküldésének időpontja</w:t>
                  </w:r>
                </w:p>
              </w:tc>
              <w:tc>
                <w:tcPr>
                  <w:tcW w:w="3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Aláírás</w:t>
                  </w:r>
                </w:p>
              </w:tc>
              <w:tc>
                <w:tcPr>
                  <w:tcW w:w="3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  <w:p w:rsidR="008B469A" w:rsidRDefault="00CE7FF6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hu-HU" w:eastAsia="sk-SK"/>
              </w:rPr>
              <w:t>A javaslattevő adatai – sporttevékenységgel foglalkozó szervezet</w:t>
            </w:r>
          </w:p>
          <w:p w:rsidR="008B469A" w:rsidRDefault="008B469A">
            <w:pPr>
              <w:spacing w:after="0" w:line="276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9721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775"/>
              <w:gridCol w:w="3828"/>
              <w:gridCol w:w="3118"/>
            </w:tblGrid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val="hu-HU" w:eastAsia="sk-SK"/>
                    </w:rPr>
                    <w:t>Megnevezés</w:t>
                  </w:r>
                </w:p>
              </w:tc>
              <w:tc>
                <w:tcPr>
                  <w:tcW w:w="3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1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Sporttevékenységgel foglalkozó szervezet pecsétje</w:t>
                  </w:r>
                </w:p>
              </w:tc>
            </w:tr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Törvényes képviselő</w:t>
                  </w:r>
                </w:p>
              </w:tc>
              <w:tc>
                <w:tcPr>
                  <w:tcW w:w="3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11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Telefon</w:t>
                  </w:r>
                </w:p>
              </w:tc>
              <w:tc>
                <w:tcPr>
                  <w:tcW w:w="3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8B469A" w:rsidRDefault="00CE7FF6">
                  <w:pPr>
                    <w:spacing w:after="0" w:line="276" w:lineRule="auto"/>
                  </w:pPr>
                  <w:r>
                    <w:rPr>
                      <w:rFonts w:ascii="Times New Roman" w:eastAsia="Times New Roman" w:hAnsi="Times New Roman"/>
                      <w:bCs/>
                      <w:iCs/>
                      <w:color w:val="000000"/>
                      <w:sz w:val="24"/>
                      <w:szCs w:val="24"/>
                      <w:lang w:val="hu-HU" w:eastAsia="sk-SK"/>
                    </w:rPr>
                    <w:t>A tevékenység helye, székhely</w:t>
                  </w:r>
                </w:p>
              </w:tc>
              <w:tc>
                <w:tcPr>
                  <w:tcW w:w="3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  <w:jc w:val="both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 xml:space="preserve">A javaslattétel </w:t>
                  </w: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elküldésének időpontja</w:t>
                  </w:r>
                </w:p>
              </w:tc>
              <w:tc>
                <w:tcPr>
                  <w:tcW w:w="3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8B469A">
              <w:tblPrEx>
                <w:tblCellMar>
                  <w:top w:w="0" w:type="dxa"/>
                  <w:bottom w:w="0" w:type="dxa"/>
                </w:tblCellMar>
              </w:tblPrEx>
              <w:tc>
                <w:tcPr>
                  <w:tcW w:w="27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CE7FF6">
                  <w:pPr>
                    <w:spacing w:after="0" w:line="276" w:lineRule="auto"/>
                  </w:pPr>
                  <w:r>
                    <w:rPr>
                      <w:rFonts w:ascii="Times New Roman" w:eastAsia="Times New Roman" w:hAnsi="Times New Roman"/>
                      <w:bCs/>
                      <w:color w:val="000000"/>
                      <w:sz w:val="24"/>
                      <w:szCs w:val="24"/>
                      <w:lang w:val="hu-HU" w:eastAsia="sk-SK"/>
                    </w:rPr>
                    <w:t>Törvényes képviselő aláírása</w:t>
                  </w:r>
                </w:p>
              </w:tc>
              <w:tc>
                <w:tcPr>
                  <w:tcW w:w="38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311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469A" w:rsidRDefault="008B469A">
                  <w:pPr>
                    <w:spacing w:after="0" w:line="276" w:lineRule="auto"/>
                    <w:jc w:val="both"/>
                    <w:rPr>
                      <w:rFonts w:ascii="Times New Roman" w:eastAsia="Times New Roman" w:hAnsi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8B469A" w:rsidRDefault="00CE7FF6">
            <w:pPr>
              <w:spacing w:after="0" w:line="276" w:lineRule="auto"/>
              <w:jc w:val="both"/>
            </w:pPr>
            <w:r>
              <w:rPr>
                <w:rFonts w:ascii="Times New Roman" w:eastAsia="Times New Roman" w:hAnsi="Times New Roman"/>
                <w:b/>
                <w:color w:val="000000"/>
                <w:lang w:val="hu-HU" w:eastAsia="sk-SK"/>
              </w:rPr>
              <w:t>A javaslattétel elengedhetetlen részét képezi</w:t>
            </w:r>
            <w:r>
              <w:rPr>
                <w:rFonts w:ascii="Times New Roman" w:eastAsia="Times New Roman" w:hAnsi="Times New Roman"/>
                <w:color w:val="000000"/>
                <w:lang w:val="hu-HU" w:eastAsia="sk-SK"/>
              </w:rPr>
              <w:t xml:space="preserve"> azon fénymásolt dokumentumok, amelyek alátámasztják a sportoló/ a csapat elért sporteredményeit (az oklevél, eredménylista, a napi sajtóban /a weben </w:t>
            </w:r>
            <w:r>
              <w:rPr>
                <w:rFonts w:ascii="Times New Roman" w:eastAsia="Times New Roman" w:hAnsi="Times New Roman"/>
                <w:color w:val="000000"/>
                <w:lang w:val="hu-HU" w:eastAsia="sk-SK"/>
              </w:rPr>
              <w:t>megjelent cikkek, információk stb. fénymásolata).</w:t>
            </w:r>
          </w:p>
        </w:tc>
      </w:tr>
    </w:tbl>
    <w:p w:rsidR="008B469A" w:rsidRDefault="008B469A">
      <w:pPr>
        <w:rPr>
          <w:rFonts w:ascii="Times New Roman" w:hAnsi="Times New Roman"/>
          <w:sz w:val="24"/>
          <w:szCs w:val="24"/>
        </w:rPr>
      </w:pPr>
    </w:p>
    <w:sectPr w:rsidR="008B469A">
      <w:pgSz w:w="11906" w:h="16838"/>
      <w:pgMar w:top="709" w:right="1417" w:bottom="426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7FF6" w:rsidRDefault="00CE7FF6">
      <w:pPr>
        <w:spacing w:after="0" w:line="240" w:lineRule="auto"/>
      </w:pPr>
      <w:r>
        <w:separator/>
      </w:r>
    </w:p>
  </w:endnote>
  <w:endnote w:type="continuationSeparator" w:id="0">
    <w:p w:rsidR="00CE7FF6" w:rsidRDefault="00CE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7FF6" w:rsidRDefault="00CE7FF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CE7FF6" w:rsidRDefault="00CE7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341F7"/>
    <w:multiLevelType w:val="multilevel"/>
    <w:tmpl w:val="BE56631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4D6E19"/>
    <w:multiLevelType w:val="multilevel"/>
    <w:tmpl w:val="26503CC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A70CF"/>
    <w:multiLevelType w:val="multilevel"/>
    <w:tmpl w:val="FF9EE112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94C89"/>
    <w:multiLevelType w:val="multilevel"/>
    <w:tmpl w:val="D66A243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16AA0"/>
    <w:multiLevelType w:val="multilevel"/>
    <w:tmpl w:val="79AAD3D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B469A"/>
    <w:rsid w:val="00471F4F"/>
    <w:rsid w:val="005E32B0"/>
    <w:rsid w:val="008B469A"/>
    <w:rsid w:val="00CE7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929D51-D3D5-470A-B542-F37290866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pPr>
      <w:ind w:left="720"/>
    </w:pPr>
  </w:style>
  <w:style w:type="paragraph" w:styleId="Textbubliny">
    <w:name w:val="Balloon Text"/>
    <w:basedOn w:val="Norm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Timea Takacs</dc:creator>
  <dc:description/>
  <cp:lastModifiedBy>Eva Nagyová</cp:lastModifiedBy>
  <cp:revision>2</cp:revision>
  <cp:lastPrinted>2015-10-29T13:21:00Z</cp:lastPrinted>
  <dcterms:created xsi:type="dcterms:W3CDTF">2016-10-31T08:58:00Z</dcterms:created>
  <dcterms:modified xsi:type="dcterms:W3CDTF">2016-10-31T08:58:00Z</dcterms:modified>
</cp:coreProperties>
</file>